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EB9" w:rsidRDefault="00924EB9" w:rsidP="00924EB9">
      <w:pPr>
        <w:pStyle w:val="3"/>
        <w:jc w:val="center"/>
      </w:pPr>
      <w:r w:rsidRPr="002E64B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75pt;height:41.25pt;visibility:visible">
            <v:imagedata r:id="rId8" o:title=""/>
          </v:shape>
        </w:pict>
      </w:r>
    </w:p>
    <w:p w:rsidR="00924EB9" w:rsidRDefault="00924EB9" w:rsidP="00924EB9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24EB9" w:rsidRDefault="00924EB9" w:rsidP="00924EB9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924EB9" w:rsidRDefault="00924EB9" w:rsidP="00924EB9">
      <w:pPr>
        <w:jc w:val="center"/>
        <w:rPr>
          <w:b/>
          <w:sz w:val="26"/>
          <w:szCs w:val="26"/>
        </w:rPr>
      </w:pPr>
    </w:p>
    <w:p w:rsidR="00924EB9" w:rsidRDefault="00924EB9" w:rsidP="00924EB9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924EB9" w:rsidRDefault="00924EB9" w:rsidP="00924EB9">
      <w:pPr>
        <w:jc w:val="center"/>
        <w:rPr>
          <w:b/>
          <w:szCs w:val="28"/>
        </w:rPr>
      </w:pPr>
    </w:p>
    <w:p w:rsidR="00924EB9" w:rsidRPr="00210916" w:rsidRDefault="00A76D2B" w:rsidP="00B80C8A">
      <w:pPr>
        <w:rPr>
          <w:szCs w:val="28"/>
        </w:rPr>
      </w:pPr>
      <w:r w:rsidRPr="00210916">
        <w:rPr>
          <w:szCs w:val="28"/>
        </w:rPr>
        <w:t>1</w:t>
      </w:r>
      <w:r w:rsidR="00210916" w:rsidRPr="00210916">
        <w:rPr>
          <w:szCs w:val="28"/>
        </w:rPr>
        <w:t>8</w:t>
      </w:r>
      <w:r w:rsidR="005800D4" w:rsidRPr="00210916">
        <w:rPr>
          <w:szCs w:val="28"/>
        </w:rPr>
        <w:t xml:space="preserve"> июля</w:t>
      </w:r>
      <w:r w:rsidR="00B80C8A" w:rsidRPr="00210916">
        <w:rPr>
          <w:szCs w:val="28"/>
        </w:rPr>
        <w:t xml:space="preserve"> 2019 г.</w:t>
      </w:r>
      <w:r w:rsidR="00B80C8A" w:rsidRPr="00210916">
        <w:rPr>
          <w:szCs w:val="28"/>
        </w:rPr>
        <w:tab/>
      </w:r>
      <w:r w:rsidR="00B80C8A" w:rsidRPr="00210916">
        <w:rPr>
          <w:szCs w:val="28"/>
        </w:rPr>
        <w:tab/>
      </w:r>
      <w:r w:rsidR="00B80C8A" w:rsidRPr="00210916">
        <w:rPr>
          <w:szCs w:val="28"/>
        </w:rPr>
        <w:tab/>
      </w:r>
      <w:r w:rsidR="00B80C8A" w:rsidRPr="00210916">
        <w:rPr>
          <w:szCs w:val="28"/>
        </w:rPr>
        <w:tab/>
      </w:r>
      <w:r w:rsidR="00B80C8A" w:rsidRPr="00210916">
        <w:rPr>
          <w:szCs w:val="28"/>
        </w:rPr>
        <w:tab/>
      </w:r>
      <w:r w:rsidR="00B80C8A" w:rsidRPr="00210916">
        <w:rPr>
          <w:szCs w:val="28"/>
        </w:rPr>
        <w:tab/>
      </w:r>
      <w:r w:rsidR="006E6968" w:rsidRPr="00210916">
        <w:rPr>
          <w:szCs w:val="28"/>
        </w:rPr>
        <w:tab/>
      </w:r>
      <w:r w:rsidR="006E6968" w:rsidRPr="00210916">
        <w:rPr>
          <w:szCs w:val="28"/>
        </w:rPr>
        <w:tab/>
      </w:r>
      <w:r w:rsidR="006E6968" w:rsidRPr="00210916">
        <w:rPr>
          <w:szCs w:val="28"/>
        </w:rPr>
        <w:tab/>
      </w:r>
      <w:r w:rsidR="00B80C8A" w:rsidRPr="00210916">
        <w:rPr>
          <w:szCs w:val="28"/>
        </w:rPr>
        <w:t xml:space="preserve">№ </w:t>
      </w:r>
      <w:r w:rsidR="00210916" w:rsidRPr="00210916">
        <w:rPr>
          <w:szCs w:val="28"/>
        </w:rPr>
        <w:t>134</w:t>
      </w:r>
      <w:r w:rsidR="00B80C8A" w:rsidRPr="00210916">
        <w:rPr>
          <w:szCs w:val="28"/>
        </w:rPr>
        <w:t>-</w:t>
      </w:r>
      <w:r w:rsidR="00210916" w:rsidRPr="00210916">
        <w:rPr>
          <w:szCs w:val="28"/>
        </w:rPr>
        <w:t>3</w:t>
      </w:r>
      <w:r w:rsidR="00336144">
        <w:rPr>
          <w:szCs w:val="28"/>
        </w:rPr>
        <w:t>7</w:t>
      </w:r>
    </w:p>
    <w:p w:rsidR="00924EB9" w:rsidRPr="00210916" w:rsidRDefault="00924EB9" w:rsidP="00924EB9">
      <w:pPr>
        <w:jc w:val="center"/>
        <w:rPr>
          <w:szCs w:val="28"/>
        </w:rPr>
      </w:pPr>
      <w:r w:rsidRPr="00210916">
        <w:rPr>
          <w:szCs w:val="28"/>
        </w:rPr>
        <w:t>г. Таганрог</w:t>
      </w:r>
    </w:p>
    <w:p w:rsidR="00CE313D" w:rsidRPr="00210916" w:rsidRDefault="00CE313D" w:rsidP="007655A2">
      <w:pPr>
        <w:suppressAutoHyphens/>
        <w:jc w:val="center"/>
      </w:pPr>
    </w:p>
    <w:p w:rsidR="00F23777" w:rsidRPr="00210916" w:rsidRDefault="00F563A7" w:rsidP="00A51C76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210916">
        <w:rPr>
          <w:b/>
          <w:bCs/>
          <w:szCs w:val="28"/>
        </w:rPr>
        <w:t xml:space="preserve">О разрешении на открытие специального </w:t>
      </w:r>
      <w:r w:rsidRPr="00210916">
        <w:rPr>
          <w:b/>
          <w:bCs/>
          <w:szCs w:val="28"/>
        </w:rPr>
        <w:br/>
        <w:t>избирательного счета кандидат</w:t>
      </w:r>
      <w:r w:rsidR="000B102C" w:rsidRPr="00210916">
        <w:rPr>
          <w:b/>
          <w:bCs/>
          <w:szCs w:val="28"/>
        </w:rPr>
        <w:t>у</w:t>
      </w:r>
      <w:r w:rsidRPr="00210916">
        <w:rPr>
          <w:b/>
          <w:kern w:val="28"/>
        </w:rPr>
        <w:t xml:space="preserve"> </w:t>
      </w:r>
      <w:r w:rsidR="00053923" w:rsidRPr="00210916">
        <w:rPr>
          <w:b/>
          <w:bCs/>
          <w:szCs w:val="28"/>
        </w:rPr>
        <w:t xml:space="preserve">в </w:t>
      </w:r>
      <w:r w:rsidR="00A24599" w:rsidRPr="00210916">
        <w:rPr>
          <w:b/>
          <w:bCs/>
          <w:szCs w:val="28"/>
        </w:rPr>
        <w:t>депута</w:t>
      </w:r>
      <w:r w:rsidR="00053923" w:rsidRPr="00210916">
        <w:rPr>
          <w:b/>
          <w:bCs/>
          <w:szCs w:val="28"/>
        </w:rPr>
        <w:t xml:space="preserve">ты </w:t>
      </w:r>
      <w:r w:rsidR="00924EB9" w:rsidRPr="00210916">
        <w:rPr>
          <w:b/>
          <w:bCs/>
          <w:szCs w:val="28"/>
        </w:rPr>
        <w:t>Г</w:t>
      </w:r>
      <w:r w:rsidR="00A51C76" w:rsidRPr="00210916">
        <w:rPr>
          <w:b/>
          <w:bCs/>
          <w:szCs w:val="28"/>
        </w:rPr>
        <w:t xml:space="preserve">ородской Думы </w:t>
      </w:r>
      <w:r w:rsidR="00924EB9" w:rsidRPr="00210916">
        <w:rPr>
          <w:b/>
          <w:bCs/>
          <w:szCs w:val="28"/>
        </w:rPr>
        <w:t xml:space="preserve">города Таганрога </w:t>
      </w:r>
      <w:r w:rsidR="00A51C76" w:rsidRPr="00210916">
        <w:rPr>
          <w:b/>
          <w:bCs/>
          <w:szCs w:val="28"/>
        </w:rPr>
        <w:t>седьмого созыва</w:t>
      </w:r>
      <w:r w:rsidR="006E6968" w:rsidRPr="00210916">
        <w:rPr>
          <w:b/>
          <w:bCs/>
          <w:szCs w:val="28"/>
        </w:rPr>
        <w:t>, выдвинутому по одномандатному избирательному округу №</w:t>
      </w:r>
      <w:r w:rsidR="00336144">
        <w:rPr>
          <w:b/>
          <w:bCs/>
          <w:szCs w:val="28"/>
        </w:rPr>
        <w:t>18</w:t>
      </w:r>
      <w:r w:rsidR="00557E0C" w:rsidRPr="00210916">
        <w:rPr>
          <w:b/>
          <w:bCs/>
          <w:szCs w:val="28"/>
        </w:rPr>
        <w:br/>
      </w:r>
      <w:proofErr w:type="spellStart"/>
      <w:r w:rsidR="00210916" w:rsidRPr="00210916">
        <w:rPr>
          <w:b/>
          <w:bCs/>
          <w:szCs w:val="28"/>
        </w:rPr>
        <w:t>Кареньких</w:t>
      </w:r>
      <w:proofErr w:type="spellEnd"/>
      <w:r w:rsidR="00210916" w:rsidRPr="00210916">
        <w:rPr>
          <w:b/>
          <w:bCs/>
          <w:szCs w:val="28"/>
        </w:rPr>
        <w:t xml:space="preserve"> </w:t>
      </w:r>
      <w:r w:rsidR="00336144">
        <w:rPr>
          <w:b/>
          <w:bCs/>
          <w:szCs w:val="28"/>
        </w:rPr>
        <w:t>Д</w:t>
      </w:r>
      <w:r w:rsidR="00210916" w:rsidRPr="00210916">
        <w:rPr>
          <w:b/>
          <w:bCs/>
          <w:szCs w:val="28"/>
        </w:rPr>
        <w:t>.П.</w:t>
      </w:r>
    </w:p>
    <w:p w:rsidR="00A51C76" w:rsidRPr="0038258D" w:rsidRDefault="00A51C76" w:rsidP="007655A2">
      <w:pPr>
        <w:pStyle w:val="ad"/>
        <w:suppressAutoHyphens/>
        <w:spacing w:line="240" w:lineRule="auto"/>
        <w:rPr>
          <w:color w:val="FF0000"/>
          <w:sz w:val="28"/>
          <w:szCs w:val="28"/>
        </w:rPr>
      </w:pPr>
    </w:p>
    <w:p w:rsidR="00533EEC" w:rsidRPr="00BE6453" w:rsidRDefault="00A51C76" w:rsidP="00BE6453">
      <w:pPr>
        <w:pStyle w:val="ae"/>
        <w:rPr>
          <w:rFonts w:ascii="Times New Roman" w:hAnsi="Times New Roman"/>
          <w:sz w:val="28"/>
          <w:szCs w:val="28"/>
        </w:rPr>
      </w:pPr>
      <w:proofErr w:type="gramStart"/>
      <w:r w:rsidRPr="00BE6453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</w:t>
      </w:r>
      <w:r w:rsidR="00210916">
        <w:rPr>
          <w:rFonts w:ascii="Times New Roman" w:hAnsi="Times New Roman"/>
          <w:sz w:val="28"/>
          <w:szCs w:val="28"/>
        </w:rPr>
        <w:t xml:space="preserve">        </w:t>
      </w:r>
      <w:r w:rsidR="00924EB9" w:rsidRPr="00BE6453">
        <w:rPr>
          <w:rFonts w:ascii="Times New Roman" w:hAnsi="Times New Roman"/>
          <w:sz w:val="28"/>
          <w:szCs w:val="28"/>
        </w:rPr>
        <w:t>Г</w:t>
      </w:r>
      <w:r w:rsidRPr="00BE6453">
        <w:rPr>
          <w:rFonts w:ascii="Times New Roman" w:hAnsi="Times New Roman"/>
          <w:sz w:val="28"/>
          <w:szCs w:val="28"/>
        </w:rPr>
        <w:t xml:space="preserve">ородской Думы </w:t>
      </w:r>
      <w:r w:rsidR="00924EB9" w:rsidRPr="00BE6453">
        <w:rPr>
          <w:rFonts w:ascii="Times New Roman" w:hAnsi="Times New Roman"/>
          <w:sz w:val="28"/>
          <w:szCs w:val="28"/>
        </w:rPr>
        <w:t xml:space="preserve">города Таганрога </w:t>
      </w:r>
      <w:r w:rsidRPr="00BE6453">
        <w:rPr>
          <w:rFonts w:ascii="Times New Roman" w:hAnsi="Times New Roman"/>
          <w:sz w:val="28"/>
          <w:szCs w:val="28"/>
        </w:rPr>
        <w:t>седьмого созыва</w:t>
      </w:r>
      <w:r w:rsidR="003361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0916">
        <w:rPr>
          <w:rFonts w:ascii="Times New Roman" w:hAnsi="Times New Roman"/>
          <w:sz w:val="28"/>
          <w:szCs w:val="28"/>
        </w:rPr>
        <w:t>Кареньких</w:t>
      </w:r>
      <w:proofErr w:type="spellEnd"/>
      <w:r w:rsidR="002109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144">
        <w:rPr>
          <w:rFonts w:ascii="Times New Roman" w:hAnsi="Times New Roman"/>
          <w:sz w:val="28"/>
          <w:szCs w:val="28"/>
        </w:rPr>
        <w:t>Д</w:t>
      </w:r>
      <w:r w:rsidR="00210916">
        <w:rPr>
          <w:rFonts w:ascii="Times New Roman" w:hAnsi="Times New Roman"/>
          <w:sz w:val="28"/>
          <w:szCs w:val="28"/>
        </w:rPr>
        <w:t>.П.</w:t>
      </w:r>
      <w:r w:rsidR="00B80C8A" w:rsidRPr="00BE6453">
        <w:rPr>
          <w:rFonts w:ascii="Times New Roman" w:hAnsi="Times New Roman"/>
          <w:sz w:val="28"/>
          <w:szCs w:val="28"/>
        </w:rPr>
        <w:t>,</w:t>
      </w:r>
      <w:r w:rsidR="00FC5027" w:rsidRPr="00BE6453">
        <w:rPr>
          <w:rFonts w:ascii="Times New Roman" w:hAnsi="Times New Roman"/>
          <w:sz w:val="28"/>
          <w:szCs w:val="28"/>
        </w:rPr>
        <w:t>руководствуясь</w:t>
      </w:r>
      <w:proofErr w:type="spellEnd"/>
      <w:r w:rsidR="00FC5027" w:rsidRPr="00BE6453">
        <w:rPr>
          <w:rFonts w:ascii="Times New Roman" w:hAnsi="Times New Roman"/>
          <w:sz w:val="28"/>
          <w:szCs w:val="28"/>
        </w:rPr>
        <w:t xml:space="preserve"> </w:t>
      </w:r>
      <w:r w:rsidR="00C93CDD" w:rsidRPr="00BE6453">
        <w:rPr>
          <w:rFonts w:ascii="Times New Roman" w:hAnsi="Times New Roman"/>
          <w:sz w:val="28"/>
          <w:szCs w:val="28"/>
        </w:rPr>
        <w:t>частями 1, 5 статьи 52 Областного закона от</w:t>
      </w:r>
      <w:r w:rsidR="00B80C8A" w:rsidRPr="00BE6453">
        <w:rPr>
          <w:rFonts w:ascii="Times New Roman" w:hAnsi="Times New Roman"/>
          <w:sz w:val="28"/>
          <w:szCs w:val="28"/>
        </w:rPr>
        <w:t xml:space="preserve"> </w:t>
      </w:r>
      <w:r w:rsidR="00C93CDD" w:rsidRPr="00BE6453">
        <w:rPr>
          <w:rFonts w:ascii="Times New Roman" w:hAnsi="Times New Roman"/>
          <w:sz w:val="28"/>
          <w:szCs w:val="28"/>
        </w:rPr>
        <w:t xml:space="preserve">12.05.2016 </w:t>
      </w:r>
      <w:r w:rsidR="00210916">
        <w:rPr>
          <w:rFonts w:ascii="Times New Roman" w:hAnsi="Times New Roman"/>
          <w:sz w:val="28"/>
          <w:szCs w:val="28"/>
        </w:rPr>
        <w:t xml:space="preserve">      </w:t>
      </w:r>
      <w:r w:rsidR="00C93CDD" w:rsidRPr="00BE6453">
        <w:rPr>
          <w:rFonts w:ascii="Times New Roman" w:hAnsi="Times New Roman"/>
          <w:sz w:val="28"/>
          <w:szCs w:val="28"/>
        </w:rPr>
        <w:t>№ 525-ЗС «О выборах и референдумах в Ростовской области»</w:t>
      </w:r>
      <w:r w:rsidR="00BE6453" w:rsidRPr="00BE6453">
        <w:rPr>
          <w:rFonts w:ascii="Times New Roman" w:hAnsi="Times New Roman"/>
          <w:sz w:val="28"/>
          <w:szCs w:val="28"/>
        </w:rPr>
        <w:t xml:space="preserve">, </w:t>
      </w:r>
      <w:r w:rsidR="00210916">
        <w:rPr>
          <w:rFonts w:ascii="Times New Roman" w:hAnsi="Times New Roman"/>
          <w:sz w:val="28"/>
          <w:szCs w:val="28"/>
        </w:rPr>
        <w:t xml:space="preserve">                   </w:t>
      </w:r>
      <w:r w:rsidR="00C221AF" w:rsidRPr="00C221AF">
        <w:rPr>
          <w:rFonts w:ascii="Times New Roman" w:hAnsi="Times New Roman"/>
          <w:sz w:val="28"/>
          <w:szCs w:val="28"/>
        </w:rPr>
        <w:t xml:space="preserve">постановлением Территориальной избирательной комиссии города </w:t>
      </w:r>
      <w:r w:rsidR="00210916">
        <w:rPr>
          <w:rFonts w:ascii="Times New Roman" w:hAnsi="Times New Roman"/>
          <w:sz w:val="28"/>
          <w:szCs w:val="28"/>
        </w:rPr>
        <w:t xml:space="preserve">           </w:t>
      </w:r>
      <w:r w:rsidR="00C221AF" w:rsidRPr="00C221AF">
        <w:rPr>
          <w:rFonts w:ascii="Times New Roman" w:hAnsi="Times New Roman"/>
          <w:sz w:val="28"/>
          <w:szCs w:val="28"/>
        </w:rPr>
        <w:t xml:space="preserve">Таганрога от </w:t>
      </w:r>
      <w:r w:rsidR="00210916">
        <w:rPr>
          <w:rFonts w:ascii="Times New Roman" w:hAnsi="Times New Roman"/>
          <w:sz w:val="28"/>
          <w:szCs w:val="28"/>
        </w:rPr>
        <w:t xml:space="preserve">  </w:t>
      </w:r>
      <w:r w:rsidR="00C221AF" w:rsidRPr="00C221AF">
        <w:rPr>
          <w:rFonts w:ascii="Times New Roman" w:hAnsi="Times New Roman"/>
          <w:sz w:val="28"/>
          <w:szCs w:val="28"/>
        </w:rPr>
        <w:t xml:space="preserve">№125-1 от 17.05.2019 «О возложении полномочий окружных избирательных комиссий по выборам депутатов Городской Думы города </w:t>
      </w:r>
      <w:r w:rsidR="00210916">
        <w:rPr>
          <w:rFonts w:ascii="Times New Roman" w:hAnsi="Times New Roman"/>
          <w:sz w:val="28"/>
          <w:szCs w:val="28"/>
        </w:rPr>
        <w:t xml:space="preserve">  </w:t>
      </w:r>
      <w:r w:rsidR="00C221AF" w:rsidRPr="00C221AF">
        <w:rPr>
          <w:rFonts w:ascii="Times New Roman" w:hAnsi="Times New Roman"/>
          <w:sz w:val="28"/>
          <w:szCs w:val="28"/>
        </w:rPr>
        <w:t>Таганрога седьмого созыва на Территориальную</w:t>
      </w:r>
      <w:proofErr w:type="gramEnd"/>
      <w:r w:rsidR="00C221AF" w:rsidRPr="00C221AF">
        <w:rPr>
          <w:rFonts w:ascii="Times New Roman" w:hAnsi="Times New Roman"/>
          <w:sz w:val="28"/>
          <w:szCs w:val="28"/>
        </w:rPr>
        <w:t xml:space="preserve"> избирательную комиссию города Таганрога»</w:t>
      </w:r>
      <w:r w:rsidR="00BE6453" w:rsidRPr="00BE6453">
        <w:rPr>
          <w:rFonts w:ascii="Times New Roman" w:hAnsi="Times New Roman"/>
          <w:sz w:val="28"/>
          <w:szCs w:val="28"/>
        </w:rPr>
        <w:t xml:space="preserve">, </w:t>
      </w:r>
      <w:r w:rsidR="00924EB9" w:rsidRPr="00BE6453">
        <w:rPr>
          <w:rFonts w:ascii="Times New Roman" w:hAnsi="Times New Roman"/>
          <w:sz w:val="28"/>
          <w:szCs w:val="28"/>
        </w:rPr>
        <w:t xml:space="preserve"> </w:t>
      </w:r>
      <w:r w:rsidR="00C93CDD" w:rsidRPr="00BE6453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="00210916">
        <w:rPr>
          <w:rFonts w:ascii="Times New Roman" w:hAnsi="Times New Roman"/>
          <w:sz w:val="28"/>
          <w:szCs w:val="28"/>
        </w:rPr>
        <w:t xml:space="preserve">       </w:t>
      </w:r>
      <w:r w:rsidR="00533EEC" w:rsidRPr="00BE6453">
        <w:rPr>
          <w:rFonts w:ascii="Times New Roman" w:hAnsi="Times New Roman"/>
          <w:sz w:val="28"/>
          <w:szCs w:val="28"/>
        </w:rPr>
        <w:t>Т</w:t>
      </w:r>
      <w:r w:rsidR="00533EEC" w:rsidRPr="00BE6453">
        <w:rPr>
          <w:rFonts w:ascii="Times New Roman" w:hAnsi="Times New Roman"/>
          <w:sz w:val="28"/>
          <w:szCs w:val="28"/>
        </w:rPr>
        <w:t>а</w:t>
      </w:r>
      <w:r w:rsidR="00533EEC" w:rsidRPr="00BE6453">
        <w:rPr>
          <w:rFonts w:ascii="Times New Roman" w:hAnsi="Times New Roman"/>
          <w:sz w:val="28"/>
          <w:szCs w:val="28"/>
        </w:rPr>
        <w:t xml:space="preserve">ганрога </w:t>
      </w:r>
      <w:r w:rsidR="00C93CDD" w:rsidRPr="00BE6453">
        <w:rPr>
          <w:rFonts w:ascii="Times New Roman" w:hAnsi="Times New Roman"/>
          <w:sz w:val="28"/>
          <w:szCs w:val="28"/>
        </w:rPr>
        <w:t xml:space="preserve"> </w:t>
      </w:r>
    </w:p>
    <w:p w:rsidR="00533EEC" w:rsidRPr="00533EEC" w:rsidRDefault="00533EEC" w:rsidP="00924EB9">
      <w:pPr>
        <w:pStyle w:val="ad"/>
        <w:suppressAutoHyphens/>
        <w:spacing w:line="240" w:lineRule="auto"/>
        <w:ind w:firstLine="0"/>
        <w:rPr>
          <w:sz w:val="28"/>
          <w:szCs w:val="28"/>
        </w:rPr>
      </w:pPr>
    </w:p>
    <w:p w:rsidR="006E6968" w:rsidRDefault="006E6968" w:rsidP="006E6968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F563A7" w:rsidRPr="0025086E" w:rsidRDefault="00F563A7" w:rsidP="00C93CDD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6E6968" w:rsidRDefault="00FB02C3" w:rsidP="006E6968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1. </w:t>
      </w:r>
      <w:r w:rsidR="00F563A7" w:rsidRPr="0025086E">
        <w:rPr>
          <w:szCs w:val="28"/>
        </w:rPr>
        <w:t xml:space="preserve">Разрешить кандидату в </w:t>
      </w:r>
      <w:r w:rsidR="00C93CDD" w:rsidRPr="00C93CDD">
        <w:rPr>
          <w:szCs w:val="28"/>
        </w:rPr>
        <w:t xml:space="preserve">депутаты </w:t>
      </w:r>
      <w:r w:rsidR="00533EEC">
        <w:rPr>
          <w:szCs w:val="28"/>
        </w:rPr>
        <w:t>Г</w:t>
      </w:r>
      <w:r w:rsidR="00C93CDD" w:rsidRPr="00C93CDD">
        <w:rPr>
          <w:szCs w:val="28"/>
        </w:rPr>
        <w:t>ородской Думы</w:t>
      </w:r>
      <w:r w:rsidR="00533EEC">
        <w:rPr>
          <w:szCs w:val="28"/>
        </w:rPr>
        <w:t xml:space="preserve"> города Таганрога </w:t>
      </w:r>
      <w:r w:rsidR="00C93CDD" w:rsidRPr="00C93CDD">
        <w:rPr>
          <w:szCs w:val="28"/>
        </w:rPr>
        <w:t xml:space="preserve"> седьмого созыва</w:t>
      </w:r>
      <w:r w:rsidR="006E6968">
        <w:rPr>
          <w:szCs w:val="28"/>
        </w:rPr>
        <w:t xml:space="preserve">, выдвинутому по одномандатному избирательному округу </w:t>
      </w:r>
      <w:r w:rsidR="006E6968" w:rsidRPr="00210916">
        <w:rPr>
          <w:szCs w:val="28"/>
        </w:rPr>
        <w:t>№</w:t>
      </w:r>
      <w:r w:rsidR="00336144">
        <w:rPr>
          <w:szCs w:val="28"/>
        </w:rPr>
        <w:t>18</w:t>
      </w:r>
      <w:r w:rsidR="005800D4" w:rsidRPr="00210916">
        <w:rPr>
          <w:szCs w:val="28"/>
        </w:rPr>
        <w:t xml:space="preserve"> </w:t>
      </w:r>
      <w:proofErr w:type="spellStart"/>
      <w:r w:rsidR="00336144">
        <w:rPr>
          <w:szCs w:val="28"/>
        </w:rPr>
        <w:t>Кареньких</w:t>
      </w:r>
      <w:proofErr w:type="spellEnd"/>
      <w:r w:rsidR="00336144">
        <w:rPr>
          <w:szCs w:val="28"/>
        </w:rPr>
        <w:t xml:space="preserve"> Денису</w:t>
      </w:r>
      <w:r w:rsidR="00210916" w:rsidRPr="00210916">
        <w:rPr>
          <w:szCs w:val="28"/>
        </w:rPr>
        <w:t xml:space="preserve"> Павловичу</w:t>
      </w:r>
      <w:r w:rsidR="00C93CDD" w:rsidRPr="00210916">
        <w:rPr>
          <w:szCs w:val="28"/>
        </w:rPr>
        <w:t>,</w:t>
      </w:r>
      <w:r w:rsidR="00B80C8A" w:rsidRPr="00210916">
        <w:rPr>
          <w:szCs w:val="28"/>
        </w:rPr>
        <w:t xml:space="preserve"> </w:t>
      </w:r>
      <w:r w:rsidR="00F563A7" w:rsidRPr="00210916">
        <w:rPr>
          <w:szCs w:val="28"/>
        </w:rPr>
        <w:t>открыть</w:t>
      </w:r>
      <w:r w:rsidR="00F563A7" w:rsidRPr="0025086E">
        <w:rPr>
          <w:szCs w:val="28"/>
        </w:rPr>
        <w:t xml:space="preserve"> специальный</w:t>
      </w:r>
      <w:r w:rsidR="00210916">
        <w:rPr>
          <w:szCs w:val="28"/>
        </w:rPr>
        <w:t xml:space="preserve"> </w:t>
      </w:r>
      <w:r w:rsidR="00F563A7" w:rsidRPr="0025086E">
        <w:rPr>
          <w:szCs w:val="28"/>
        </w:rPr>
        <w:t>избир</w:t>
      </w:r>
      <w:r w:rsidR="00F563A7" w:rsidRPr="0025086E">
        <w:rPr>
          <w:szCs w:val="28"/>
        </w:rPr>
        <w:t>а</w:t>
      </w:r>
      <w:r w:rsidR="00F563A7" w:rsidRPr="0025086E">
        <w:rPr>
          <w:szCs w:val="28"/>
        </w:rPr>
        <w:t>тель</w:t>
      </w:r>
      <w:r w:rsidR="006E6968">
        <w:rPr>
          <w:szCs w:val="28"/>
        </w:rPr>
        <w:t>н</w:t>
      </w:r>
      <w:r w:rsidR="00F563A7" w:rsidRPr="0025086E">
        <w:rPr>
          <w:szCs w:val="28"/>
        </w:rPr>
        <w:t xml:space="preserve">ый счет для формирования </w:t>
      </w:r>
      <w:r w:rsidR="00F563A7" w:rsidRPr="00177662">
        <w:rPr>
          <w:szCs w:val="28"/>
        </w:rPr>
        <w:t xml:space="preserve">избирательного фонда в </w:t>
      </w:r>
      <w:r w:rsidR="006E6968" w:rsidRPr="00AC1B86">
        <w:rPr>
          <w:szCs w:val="28"/>
        </w:rPr>
        <w:t>филиал</w:t>
      </w:r>
      <w:r w:rsidR="006E6968">
        <w:rPr>
          <w:szCs w:val="28"/>
        </w:rPr>
        <w:t>е</w:t>
      </w:r>
      <w:r w:rsidR="006E6968" w:rsidRPr="00AC1B86">
        <w:rPr>
          <w:szCs w:val="28"/>
        </w:rPr>
        <w:t xml:space="preserve"> </w:t>
      </w:r>
      <w:r w:rsidR="00336144">
        <w:rPr>
          <w:szCs w:val="28"/>
        </w:rPr>
        <w:t xml:space="preserve"> </w:t>
      </w:r>
      <w:r w:rsidR="006E6968" w:rsidRPr="00AC1B86">
        <w:rPr>
          <w:szCs w:val="28"/>
        </w:rPr>
        <w:t>(внутренне</w:t>
      </w:r>
      <w:r w:rsidR="000B102C">
        <w:rPr>
          <w:szCs w:val="28"/>
        </w:rPr>
        <w:t>м</w:t>
      </w:r>
      <w:r w:rsidR="006E6968" w:rsidRPr="00AC1B86">
        <w:rPr>
          <w:szCs w:val="28"/>
        </w:rPr>
        <w:t xml:space="preserve"> структурно</w:t>
      </w:r>
      <w:r w:rsidR="000B102C">
        <w:rPr>
          <w:szCs w:val="28"/>
        </w:rPr>
        <w:t>м</w:t>
      </w:r>
      <w:r w:rsidR="006E6968" w:rsidRPr="00AC1B86">
        <w:rPr>
          <w:szCs w:val="28"/>
        </w:rPr>
        <w:t xml:space="preserve"> подразделени</w:t>
      </w:r>
      <w:r w:rsidR="000B102C">
        <w:rPr>
          <w:szCs w:val="28"/>
        </w:rPr>
        <w:t>и</w:t>
      </w:r>
      <w:r w:rsidR="006E6968" w:rsidRPr="00AC1B86">
        <w:rPr>
          <w:szCs w:val="28"/>
        </w:rPr>
        <w:t>) ПАО «Сбербанк России» № 5221/</w:t>
      </w:r>
      <w:r w:rsidR="006E6968">
        <w:rPr>
          <w:szCs w:val="28"/>
        </w:rPr>
        <w:t>055</w:t>
      </w:r>
      <w:r w:rsidR="00971AE5">
        <w:rPr>
          <w:szCs w:val="28"/>
        </w:rPr>
        <w:t>9</w:t>
      </w:r>
      <w:r w:rsidR="006E6968">
        <w:rPr>
          <w:szCs w:val="28"/>
        </w:rPr>
        <w:t xml:space="preserve"> </w:t>
      </w:r>
      <w:r w:rsidR="00336144">
        <w:rPr>
          <w:szCs w:val="28"/>
        </w:rPr>
        <w:t xml:space="preserve">          </w:t>
      </w:r>
      <w:r w:rsidR="006E6968" w:rsidRPr="00AC1B86">
        <w:rPr>
          <w:szCs w:val="28"/>
        </w:rPr>
        <w:t xml:space="preserve">Ростовского отделения публичного акционерного общества «Сбербанк </w:t>
      </w:r>
      <w:r w:rsidR="00336144">
        <w:rPr>
          <w:szCs w:val="28"/>
        </w:rPr>
        <w:t xml:space="preserve">   </w:t>
      </w:r>
      <w:r w:rsidR="006E6968" w:rsidRPr="00AC1B86">
        <w:rPr>
          <w:szCs w:val="28"/>
        </w:rPr>
        <w:t xml:space="preserve">России», расположенный по адресу: </w:t>
      </w:r>
      <w:r w:rsidR="006E6968" w:rsidRPr="009E5F4F">
        <w:rPr>
          <w:szCs w:val="28"/>
        </w:rPr>
        <w:t>3479</w:t>
      </w:r>
      <w:r w:rsidR="006B77BB">
        <w:rPr>
          <w:szCs w:val="28"/>
        </w:rPr>
        <w:t>24</w:t>
      </w:r>
      <w:r w:rsidR="006E6968" w:rsidRPr="009E5F4F">
        <w:rPr>
          <w:szCs w:val="28"/>
        </w:rPr>
        <w:t xml:space="preserve">, г. </w:t>
      </w:r>
      <w:proofErr w:type="spellStart"/>
      <w:r w:rsidR="006E6968" w:rsidRPr="009E5F4F">
        <w:rPr>
          <w:szCs w:val="28"/>
        </w:rPr>
        <w:t>Таганрог</w:t>
      </w:r>
      <w:proofErr w:type="gramStart"/>
      <w:r w:rsidR="006E6968" w:rsidRPr="009E5F4F">
        <w:rPr>
          <w:szCs w:val="28"/>
        </w:rPr>
        <w:t>,у</w:t>
      </w:r>
      <w:proofErr w:type="gramEnd"/>
      <w:r w:rsidR="006E6968" w:rsidRPr="009E5F4F">
        <w:rPr>
          <w:szCs w:val="28"/>
        </w:rPr>
        <w:t>л</w:t>
      </w:r>
      <w:proofErr w:type="spellEnd"/>
      <w:r w:rsidR="006E6968" w:rsidRPr="009E5F4F">
        <w:rPr>
          <w:szCs w:val="28"/>
        </w:rPr>
        <w:t xml:space="preserve">. </w:t>
      </w:r>
      <w:r w:rsidR="006B77BB">
        <w:rPr>
          <w:szCs w:val="28"/>
        </w:rPr>
        <w:t>Дзержинского, д.165-8.</w:t>
      </w:r>
    </w:p>
    <w:p w:rsidR="00210916" w:rsidRDefault="00E918A2" w:rsidP="00210916">
      <w:pPr>
        <w:suppressAutoHyphens/>
        <w:spacing w:line="360" w:lineRule="auto"/>
        <w:ind w:right="145" w:firstLine="709"/>
        <w:jc w:val="both"/>
        <w:rPr>
          <w:szCs w:val="28"/>
        </w:rPr>
      </w:pPr>
      <w:r w:rsidRPr="0069242C">
        <w:rPr>
          <w:szCs w:val="28"/>
        </w:rPr>
        <w:lastRenderedPageBreak/>
        <w:t xml:space="preserve">2. Направить копию настоящего постановления кандидату в депутаты </w:t>
      </w:r>
      <w:r>
        <w:rPr>
          <w:szCs w:val="28"/>
        </w:rPr>
        <w:t>Городской Думы города Таганрога седьмого созыва</w:t>
      </w:r>
      <w:r w:rsidRPr="0069242C">
        <w:rPr>
          <w:szCs w:val="28"/>
        </w:rPr>
        <w:t xml:space="preserve">, выдвинутому по одномандатному избирательному округу </w:t>
      </w:r>
      <w:r w:rsidR="00336144" w:rsidRPr="00210916">
        <w:rPr>
          <w:szCs w:val="28"/>
        </w:rPr>
        <w:t>№</w:t>
      </w:r>
      <w:r w:rsidR="00336144">
        <w:rPr>
          <w:szCs w:val="28"/>
        </w:rPr>
        <w:t>18</w:t>
      </w:r>
      <w:r w:rsidR="00336144" w:rsidRPr="00210916">
        <w:rPr>
          <w:szCs w:val="28"/>
        </w:rPr>
        <w:t xml:space="preserve"> </w:t>
      </w:r>
      <w:proofErr w:type="spellStart"/>
      <w:r w:rsidR="00336144">
        <w:rPr>
          <w:szCs w:val="28"/>
        </w:rPr>
        <w:t>Кареньких</w:t>
      </w:r>
      <w:proofErr w:type="spellEnd"/>
      <w:r w:rsidR="00336144">
        <w:rPr>
          <w:szCs w:val="28"/>
        </w:rPr>
        <w:t xml:space="preserve"> Денису</w:t>
      </w:r>
      <w:r w:rsidR="00336144" w:rsidRPr="00210916">
        <w:rPr>
          <w:szCs w:val="28"/>
        </w:rPr>
        <w:t xml:space="preserve"> Павловичу</w:t>
      </w:r>
      <w:r w:rsidR="00336144">
        <w:rPr>
          <w:szCs w:val="28"/>
        </w:rPr>
        <w:t>.</w:t>
      </w:r>
      <w:bookmarkStart w:id="0" w:name="_GoBack"/>
      <w:bookmarkEnd w:id="0"/>
    </w:p>
    <w:p w:rsidR="00C93CDD" w:rsidRPr="00C93CDD" w:rsidRDefault="000B102C" w:rsidP="00210916">
      <w:pPr>
        <w:suppressAutoHyphens/>
        <w:spacing w:line="360" w:lineRule="auto"/>
        <w:ind w:right="145" w:firstLine="709"/>
        <w:jc w:val="both"/>
        <w:rPr>
          <w:szCs w:val="28"/>
        </w:rPr>
      </w:pPr>
      <w:r>
        <w:rPr>
          <w:szCs w:val="28"/>
        </w:rPr>
        <w:t>3</w:t>
      </w:r>
      <w:r w:rsidR="00C93CDD" w:rsidRPr="00C93CDD">
        <w:rPr>
          <w:szCs w:val="28"/>
        </w:rPr>
        <w:t>. </w:t>
      </w:r>
      <w:proofErr w:type="gramStart"/>
      <w:r w:rsidR="00C93CDD" w:rsidRPr="00C93CDD">
        <w:rPr>
          <w:szCs w:val="28"/>
        </w:rPr>
        <w:t>Разместить</w:t>
      </w:r>
      <w:proofErr w:type="gramEnd"/>
      <w:r w:rsidR="00C93CDD" w:rsidRPr="00C93CDD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A576D0">
        <w:rPr>
          <w:szCs w:val="28"/>
        </w:rPr>
        <w:t>Таганрога</w:t>
      </w:r>
      <w:r w:rsidR="00C93CDD" w:rsidRPr="00C93CDD">
        <w:rPr>
          <w:szCs w:val="28"/>
        </w:rPr>
        <w:br/>
        <w:t xml:space="preserve"> в информационно-телекоммуникационной сети «Интернет».</w:t>
      </w:r>
    </w:p>
    <w:p w:rsidR="00C93CDD" w:rsidRPr="00C93CDD" w:rsidRDefault="00C93CDD" w:rsidP="006E6968">
      <w:pPr>
        <w:spacing w:line="360" w:lineRule="auto"/>
        <w:rPr>
          <w:szCs w:val="28"/>
        </w:rPr>
      </w:pPr>
    </w:p>
    <w:p w:rsidR="00C93CDD" w:rsidRPr="00C93CDD" w:rsidRDefault="00C93CDD" w:rsidP="00B80C8A">
      <w:pPr>
        <w:rPr>
          <w:szCs w:val="28"/>
        </w:rPr>
      </w:pPr>
    </w:p>
    <w:p w:rsidR="00C93CDD" w:rsidRPr="00C93CDD" w:rsidRDefault="00C93CDD" w:rsidP="00B80C8A">
      <w:pPr>
        <w:rPr>
          <w:szCs w:val="28"/>
        </w:rPr>
      </w:pPr>
      <w:r w:rsidRPr="00C93CDD">
        <w:rPr>
          <w:szCs w:val="28"/>
        </w:rPr>
        <w:t xml:space="preserve">Председатель комиссии </w:t>
      </w:r>
      <w:r w:rsidR="00A576D0">
        <w:rPr>
          <w:szCs w:val="28"/>
        </w:rPr>
        <w:tab/>
      </w:r>
      <w:r w:rsidR="00A576D0">
        <w:rPr>
          <w:szCs w:val="28"/>
        </w:rPr>
        <w:tab/>
      </w:r>
      <w:r w:rsidR="00A576D0">
        <w:rPr>
          <w:szCs w:val="28"/>
        </w:rPr>
        <w:tab/>
      </w:r>
      <w:r w:rsidR="00A576D0">
        <w:rPr>
          <w:szCs w:val="28"/>
        </w:rPr>
        <w:tab/>
      </w:r>
      <w:r w:rsidR="00A576D0">
        <w:rPr>
          <w:szCs w:val="28"/>
        </w:rPr>
        <w:tab/>
      </w:r>
      <w:r w:rsidR="00A576D0">
        <w:rPr>
          <w:szCs w:val="28"/>
        </w:rPr>
        <w:tab/>
        <w:t>М.А. Дмитриев</w:t>
      </w:r>
      <w:r w:rsidRPr="00C93CDD">
        <w:rPr>
          <w:szCs w:val="28"/>
        </w:rPr>
        <w:t xml:space="preserve"> </w:t>
      </w:r>
    </w:p>
    <w:p w:rsidR="00C93CDD" w:rsidRPr="00C93CDD" w:rsidRDefault="00C93CDD" w:rsidP="00C93CDD">
      <w:pPr>
        <w:rPr>
          <w:szCs w:val="28"/>
        </w:rPr>
      </w:pPr>
    </w:p>
    <w:p w:rsidR="009B1A6B" w:rsidRDefault="00C93CDD" w:rsidP="006E6968">
      <w:pPr>
        <w:rPr>
          <w:kern w:val="28"/>
        </w:rPr>
      </w:pPr>
      <w:r w:rsidRPr="00C93CDD">
        <w:rPr>
          <w:szCs w:val="28"/>
        </w:rPr>
        <w:t>Секретарь комиссии</w:t>
      </w:r>
      <w:r w:rsidR="00A576D0">
        <w:rPr>
          <w:szCs w:val="28"/>
        </w:rPr>
        <w:tab/>
      </w:r>
      <w:r w:rsidR="00A576D0">
        <w:rPr>
          <w:szCs w:val="28"/>
        </w:rPr>
        <w:tab/>
      </w:r>
      <w:r w:rsidR="00A576D0">
        <w:rPr>
          <w:szCs w:val="28"/>
        </w:rPr>
        <w:tab/>
      </w:r>
      <w:r w:rsidR="00A576D0">
        <w:rPr>
          <w:szCs w:val="28"/>
        </w:rPr>
        <w:tab/>
      </w:r>
      <w:r w:rsidR="00A576D0">
        <w:rPr>
          <w:szCs w:val="28"/>
        </w:rPr>
        <w:tab/>
      </w:r>
      <w:r w:rsidR="00A576D0">
        <w:rPr>
          <w:szCs w:val="28"/>
        </w:rPr>
        <w:tab/>
      </w:r>
      <w:r w:rsidR="00A576D0">
        <w:rPr>
          <w:szCs w:val="28"/>
        </w:rPr>
        <w:tab/>
        <w:t>Т.А. Токарева</w:t>
      </w:r>
    </w:p>
    <w:sectPr w:rsidR="009B1A6B" w:rsidSect="00A24599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4D1" w:rsidRDefault="007D14D1">
      <w:r>
        <w:separator/>
      </w:r>
    </w:p>
  </w:endnote>
  <w:endnote w:type="continuationSeparator" w:id="0">
    <w:p w:rsidR="007D14D1" w:rsidRDefault="007D1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4D1" w:rsidRDefault="007D14D1">
      <w:r>
        <w:separator/>
      </w:r>
    </w:p>
  </w:footnote>
  <w:footnote w:type="continuationSeparator" w:id="0">
    <w:p w:rsidR="007D14D1" w:rsidRDefault="007D1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968" w:rsidRDefault="006E696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6968" w:rsidRDefault="006E696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968" w:rsidRDefault="006E696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6144">
      <w:rPr>
        <w:rStyle w:val="a5"/>
        <w:noProof/>
      </w:rPr>
      <w:t>2</w:t>
    </w:r>
    <w:r>
      <w:rPr>
        <w:rStyle w:val="a5"/>
      </w:rPr>
      <w:fldChar w:fldCharType="end"/>
    </w:r>
  </w:p>
  <w:p w:rsidR="006E6968" w:rsidRDefault="006E69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autoHyphenation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6D0"/>
    <w:rsid w:val="00014E01"/>
    <w:rsid w:val="00021017"/>
    <w:rsid w:val="000376F5"/>
    <w:rsid w:val="00053923"/>
    <w:rsid w:val="00061C12"/>
    <w:rsid w:val="0007752D"/>
    <w:rsid w:val="000A1ABD"/>
    <w:rsid w:val="000A2C62"/>
    <w:rsid w:val="000B102C"/>
    <w:rsid w:val="000E68D0"/>
    <w:rsid w:val="000F36F1"/>
    <w:rsid w:val="001054A7"/>
    <w:rsid w:val="00106D2F"/>
    <w:rsid w:val="00130563"/>
    <w:rsid w:val="00131F41"/>
    <w:rsid w:val="0013370C"/>
    <w:rsid w:val="00156796"/>
    <w:rsid w:val="001720C4"/>
    <w:rsid w:val="00175EC5"/>
    <w:rsid w:val="00177662"/>
    <w:rsid w:val="00187E53"/>
    <w:rsid w:val="00191B33"/>
    <w:rsid w:val="001A6A4F"/>
    <w:rsid w:val="001B0EF3"/>
    <w:rsid w:val="001E19E7"/>
    <w:rsid w:val="001E2BC5"/>
    <w:rsid w:val="001E7E91"/>
    <w:rsid w:val="001F485D"/>
    <w:rsid w:val="001F5F73"/>
    <w:rsid w:val="00210916"/>
    <w:rsid w:val="00210931"/>
    <w:rsid w:val="002168B6"/>
    <w:rsid w:val="00220441"/>
    <w:rsid w:val="00221A69"/>
    <w:rsid w:val="002232D3"/>
    <w:rsid w:val="00225F41"/>
    <w:rsid w:val="002336B0"/>
    <w:rsid w:val="00251BB0"/>
    <w:rsid w:val="00261549"/>
    <w:rsid w:val="002619BD"/>
    <w:rsid w:val="00267758"/>
    <w:rsid w:val="00283AEC"/>
    <w:rsid w:val="00297579"/>
    <w:rsid w:val="002A6A32"/>
    <w:rsid w:val="002C14A3"/>
    <w:rsid w:val="002D10F6"/>
    <w:rsid w:val="002D624D"/>
    <w:rsid w:val="002D6BD6"/>
    <w:rsid w:val="002E6D3F"/>
    <w:rsid w:val="00312F77"/>
    <w:rsid w:val="0031733E"/>
    <w:rsid w:val="00323F4B"/>
    <w:rsid w:val="00331D8E"/>
    <w:rsid w:val="00335B24"/>
    <w:rsid w:val="00336144"/>
    <w:rsid w:val="003705D5"/>
    <w:rsid w:val="00370DE8"/>
    <w:rsid w:val="003819D8"/>
    <w:rsid w:val="0038258D"/>
    <w:rsid w:val="0038463A"/>
    <w:rsid w:val="003879E9"/>
    <w:rsid w:val="00390D9D"/>
    <w:rsid w:val="003920C7"/>
    <w:rsid w:val="003920F7"/>
    <w:rsid w:val="003A2918"/>
    <w:rsid w:val="003A5D3D"/>
    <w:rsid w:val="003B1B28"/>
    <w:rsid w:val="003B1B46"/>
    <w:rsid w:val="003B3F85"/>
    <w:rsid w:val="003C0A92"/>
    <w:rsid w:val="003F72D0"/>
    <w:rsid w:val="004142CA"/>
    <w:rsid w:val="00416CF2"/>
    <w:rsid w:val="00422311"/>
    <w:rsid w:val="0042302C"/>
    <w:rsid w:val="00435FFE"/>
    <w:rsid w:val="00437AE0"/>
    <w:rsid w:val="00453FE7"/>
    <w:rsid w:val="0045415F"/>
    <w:rsid w:val="00456247"/>
    <w:rsid w:val="004723AD"/>
    <w:rsid w:val="00474B7E"/>
    <w:rsid w:val="004818B8"/>
    <w:rsid w:val="004836DE"/>
    <w:rsid w:val="00491A4C"/>
    <w:rsid w:val="004B50C8"/>
    <w:rsid w:val="004D0D33"/>
    <w:rsid w:val="004D73FF"/>
    <w:rsid w:val="004E04D7"/>
    <w:rsid w:val="004F1CE7"/>
    <w:rsid w:val="004F538C"/>
    <w:rsid w:val="00503CBF"/>
    <w:rsid w:val="0051791B"/>
    <w:rsid w:val="00526CCD"/>
    <w:rsid w:val="00533EEC"/>
    <w:rsid w:val="0055023D"/>
    <w:rsid w:val="0055347B"/>
    <w:rsid w:val="00555FE3"/>
    <w:rsid w:val="00557E0C"/>
    <w:rsid w:val="005656B7"/>
    <w:rsid w:val="00574A4E"/>
    <w:rsid w:val="00575EE1"/>
    <w:rsid w:val="00577A26"/>
    <w:rsid w:val="005800D4"/>
    <w:rsid w:val="00580AC1"/>
    <w:rsid w:val="00581660"/>
    <w:rsid w:val="005878B3"/>
    <w:rsid w:val="00595400"/>
    <w:rsid w:val="00595523"/>
    <w:rsid w:val="005A209E"/>
    <w:rsid w:val="005A4E11"/>
    <w:rsid w:val="005C1269"/>
    <w:rsid w:val="005D2D2B"/>
    <w:rsid w:val="005E72F0"/>
    <w:rsid w:val="005F70A1"/>
    <w:rsid w:val="00601AC8"/>
    <w:rsid w:val="00607079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64BAD"/>
    <w:rsid w:val="00667AC7"/>
    <w:rsid w:val="00676C36"/>
    <w:rsid w:val="00690268"/>
    <w:rsid w:val="00696623"/>
    <w:rsid w:val="006B73FB"/>
    <w:rsid w:val="006B77BB"/>
    <w:rsid w:val="006C558C"/>
    <w:rsid w:val="006C5E2F"/>
    <w:rsid w:val="006D27D3"/>
    <w:rsid w:val="006E39E6"/>
    <w:rsid w:val="006E3FB2"/>
    <w:rsid w:val="006E6968"/>
    <w:rsid w:val="006F1252"/>
    <w:rsid w:val="006F1EA3"/>
    <w:rsid w:val="006F3BCD"/>
    <w:rsid w:val="006F61F0"/>
    <w:rsid w:val="00742475"/>
    <w:rsid w:val="00747ED2"/>
    <w:rsid w:val="0075381F"/>
    <w:rsid w:val="00753A7D"/>
    <w:rsid w:val="00755E5C"/>
    <w:rsid w:val="007655A2"/>
    <w:rsid w:val="00772452"/>
    <w:rsid w:val="00785248"/>
    <w:rsid w:val="00787499"/>
    <w:rsid w:val="007A690B"/>
    <w:rsid w:val="007A7BE8"/>
    <w:rsid w:val="007B4E48"/>
    <w:rsid w:val="007B613F"/>
    <w:rsid w:val="007D14D1"/>
    <w:rsid w:val="007D5C37"/>
    <w:rsid w:val="007D60F4"/>
    <w:rsid w:val="007F4ACF"/>
    <w:rsid w:val="007F63B8"/>
    <w:rsid w:val="00801B62"/>
    <w:rsid w:val="0082502A"/>
    <w:rsid w:val="00826FA3"/>
    <w:rsid w:val="00831CBA"/>
    <w:rsid w:val="00850EA8"/>
    <w:rsid w:val="008723FD"/>
    <w:rsid w:val="00874895"/>
    <w:rsid w:val="00876924"/>
    <w:rsid w:val="008944C4"/>
    <w:rsid w:val="008A31A4"/>
    <w:rsid w:val="008A65B5"/>
    <w:rsid w:val="008B1D05"/>
    <w:rsid w:val="008B750B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24EB9"/>
    <w:rsid w:val="00933A1D"/>
    <w:rsid w:val="0094405C"/>
    <w:rsid w:val="00960D43"/>
    <w:rsid w:val="009640A0"/>
    <w:rsid w:val="009657BA"/>
    <w:rsid w:val="00971AE5"/>
    <w:rsid w:val="00983719"/>
    <w:rsid w:val="00983B4D"/>
    <w:rsid w:val="00986172"/>
    <w:rsid w:val="00986CE2"/>
    <w:rsid w:val="0099207C"/>
    <w:rsid w:val="009B1A6B"/>
    <w:rsid w:val="009E1194"/>
    <w:rsid w:val="009E6520"/>
    <w:rsid w:val="009F225C"/>
    <w:rsid w:val="009F65E8"/>
    <w:rsid w:val="00A06C25"/>
    <w:rsid w:val="00A10E5D"/>
    <w:rsid w:val="00A13EB9"/>
    <w:rsid w:val="00A24599"/>
    <w:rsid w:val="00A247EE"/>
    <w:rsid w:val="00A43B62"/>
    <w:rsid w:val="00A47C55"/>
    <w:rsid w:val="00A51C76"/>
    <w:rsid w:val="00A56E89"/>
    <w:rsid w:val="00A576D0"/>
    <w:rsid w:val="00A62302"/>
    <w:rsid w:val="00A65128"/>
    <w:rsid w:val="00A76D2B"/>
    <w:rsid w:val="00A77950"/>
    <w:rsid w:val="00AA4697"/>
    <w:rsid w:val="00AA5CAD"/>
    <w:rsid w:val="00AA5E2F"/>
    <w:rsid w:val="00AB1F69"/>
    <w:rsid w:val="00AB7D16"/>
    <w:rsid w:val="00AC4DC6"/>
    <w:rsid w:val="00AD2589"/>
    <w:rsid w:val="00AD6539"/>
    <w:rsid w:val="00AE2452"/>
    <w:rsid w:val="00AE24C0"/>
    <w:rsid w:val="00AE6FD7"/>
    <w:rsid w:val="00AF47D1"/>
    <w:rsid w:val="00AF59F1"/>
    <w:rsid w:val="00AF7D7E"/>
    <w:rsid w:val="00B24B70"/>
    <w:rsid w:val="00B2670F"/>
    <w:rsid w:val="00B41305"/>
    <w:rsid w:val="00B4231F"/>
    <w:rsid w:val="00B463B5"/>
    <w:rsid w:val="00B46D00"/>
    <w:rsid w:val="00B618B5"/>
    <w:rsid w:val="00B80C8A"/>
    <w:rsid w:val="00B82441"/>
    <w:rsid w:val="00B94249"/>
    <w:rsid w:val="00BA77A7"/>
    <w:rsid w:val="00BB08F9"/>
    <w:rsid w:val="00BB09EC"/>
    <w:rsid w:val="00BB34DF"/>
    <w:rsid w:val="00BC03EC"/>
    <w:rsid w:val="00BC2B32"/>
    <w:rsid w:val="00BC5A5A"/>
    <w:rsid w:val="00BD182F"/>
    <w:rsid w:val="00BD3C68"/>
    <w:rsid w:val="00BD4F0C"/>
    <w:rsid w:val="00BD677B"/>
    <w:rsid w:val="00BE6453"/>
    <w:rsid w:val="00BF5E19"/>
    <w:rsid w:val="00BF7BFC"/>
    <w:rsid w:val="00C025B6"/>
    <w:rsid w:val="00C07894"/>
    <w:rsid w:val="00C166A7"/>
    <w:rsid w:val="00C172FD"/>
    <w:rsid w:val="00C221AF"/>
    <w:rsid w:val="00C31C7D"/>
    <w:rsid w:val="00C35911"/>
    <w:rsid w:val="00C538C5"/>
    <w:rsid w:val="00C9398C"/>
    <w:rsid w:val="00C93CDD"/>
    <w:rsid w:val="00CA231B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F0576"/>
    <w:rsid w:val="00CF2932"/>
    <w:rsid w:val="00CF62C9"/>
    <w:rsid w:val="00D03F46"/>
    <w:rsid w:val="00D049EC"/>
    <w:rsid w:val="00D144AD"/>
    <w:rsid w:val="00D17750"/>
    <w:rsid w:val="00D17D4A"/>
    <w:rsid w:val="00D236E0"/>
    <w:rsid w:val="00D3084B"/>
    <w:rsid w:val="00D3794E"/>
    <w:rsid w:val="00D40D1C"/>
    <w:rsid w:val="00D44121"/>
    <w:rsid w:val="00D52E08"/>
    <w:rsid w:val="00D72AAB"/>
    <w:rsid w:val="00D74955"/>
    <w:rsid w:val="00D852F1"/>
    <w:rsid w:val="00D86CE1"/>
    <w:rsid w:val="00D92E8A"/>
    <w:rsid w:val="00DA1C95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CB4"/>
    <w:rsid w:val="00E40700"/>
    <w:rsid w:val="00E45A91"/>
    <w:rsid w:val="00E57829"/>
    <w:rsid w:val="00E601CF"/>
    <w:rsid w:val="00E663A2"/>
    <w:rsid w:val="00E73207"/>
    <w:rsid w:val="00E73E39"/>
    <w:rsid w:val="00E76A93"/>
    <w:rsid w:val="00E918A2"/>
    <w:rsid w:val="00EA0317"/>
    <w:rsid w:val="00EA43DD"/>
    <w:rsid w:val="00EB7F00"/>
    <w:rsid w:val="00EC63D9"/>
    <w:rsid w:val="00EE4DC3"/>
    <w:rsid w:val="00EE687E"/>
    <w:rsid w:val="00EF5883"/>
    <w:rsid w:val="00F14798"/>
    <w:rsid w:val="00F23777"/>
    <w:rsid w:val="00F36B37"/>
    <w:rsid w:val="00F45E33"/>
    <w:rsid w:val="00F5486D"/>
    <w:rsid w:val="00F563A7"/>
    <w:rsid w:val="00F56C4C"/>
    <w:rsid w:val="00F6087C"/>
    <w:rsid w:val="00F751A2"/>
    <w:rsid w:val="00F7551E"/>
    <w:rsid w:val="00F8124B"/>
    <w:rsid w:val="00F82315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3FC5"/>
    <w:rsid w:val="00FE1675"/>
    <w:rsid w:val="00FF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  <w:style w:type="paragraph" w:styleId="ae">
    <w:name w:val="No Spacing"/>
    <w:uiPriority w:val="1"/>
    <w:qFormat/>
    <w:rsid w:val="006E6968"/>
    <w:pPr>
      <w:ind w:firstLine="567"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A946B-6568-43CC-83FA-944E42E0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buhtik2</cp:lastModifiedBy>
  <cp:revision>2</cp:revision>
  <cp:lastPrinted>2019-07-08T07:41:00Z</cp:lastPrinted>
  <dcterms:created xsi:type="dcterms:W3CDTF">2019-07-18T12:17:00Z</dcterms:created>
  <dcterms:modified xsi:type="dcterms:W3CDTF">2019-07-18T12:17:00Z</dcterms:modified>
</cp:coreProperties>
</file>